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90E19" w14:textId="77777777" w:rsidR="00940940" w:rsidRPr="00940940" w:rsidRDefault="00940940" w:rsidP="00940940">
      <w:pPr>
        <w:spacing w:before="120" w:after="120" w:line="240" w:lineRule="auto"/>
        <w:rPr>
          <w:rFonts w:ascii="Open Sans Light" w:hAnsi="Open Sans Light" w:cs="Open Sans Light"/>
          <w:sz w:val="40"/>
          <w:szCs w:val="40"/>
        </w:rPr>
      </w:pPr>
      <w:bookmarkStart w:id="0" w:name="_Hlk178161771"/>
      <w:r w:rsidRPr="00940940">
        <w:rPr>
          <w:rFonts w:ascii="Open Sans Light" w:hAnsi="Open Sans Light" w:cs="Open Sans Light"/>
          <w:sz w:val="40"/>
          <w:szCs w:val="40"/>
        </w:rPr>
        <w:t>Musterwiderspruch (der Lebenshilfe NRW)</w:t>
      </w:r>
    </w:p>
    <w:p w14:paraId="31BDEA2D" w14:textId="77777777" w:rsidR="00940940" w:rsidRPr="00940940" w:rsidRDefault="00940940" w:rsidP="00940940">
      <w:pPr>
        <w:spacing w:before="120" w:after="120" w:line="240" w:lineRule="auto"/>
        <w:rPr>
          <w:rFonts w:ascii="Open Sans" w:hAnsi="Open Sans" w:cs="Open Sans"/>
          <w:sz w:val="20"/>
          <w:szCs w:val="20"/>
        </w:rPr>
      </w:pPr>
    </w:p>
    <w:p w14:paraId="236AB98C" w14:textId="48F60350"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Absender (</w:t>
      </w:r>
      <w:r w:rsidRPr="00940940">
        <w:rPr>
          <w:rFonts w:ascii="Open Sans" w:hAnsi="Open Sans" w:cs="Open Sans"/>
          <w:i/>
          <w:iCs/>
          <w:sz w:val="20"/>
          <w:szCs w:val="20"/>
        </w:rPr>
        <w:t>Ihre Adresse</w:t>
      </w:r>
      <w:r w:rsidRPr="00940940">
        <w:rPr>
          <w:rFonts w:ascii="Open Sans" w:hAnsi="Open Sans" w:cs="Open Sans"/>
          <w:sz w:val="20"/>
          <w:szCs w:val="20"/>
        </w:rPr>
        <w:t>):</w:t>
      </w:r>
      <w:r w:rsidRPr="00940940">
        <w:rPr>
          <w:rFonts w:ascii="Open Sans" w:hAnsi="Open Sans" w:cs="Open Sans"/>
          <w:sz w:val="20"/>
          <w:szCs w:val="20"/>
        </w:rPr>
        <w:br/>
      </w:r>
      <w:r w:rsidRPr="00940940">
        <w:rPr>
          <w:rFonts w:ascii="Open Sans" w:hAnsi="Open Sans" w:cs="Open Sans"/>
          <w:sz w:val="20"/>
          <w:szCs w:val="20"/>
        </w:rPr>
        <w:t>Vor- und Nachname</w:t>
      </w:r>
      <w:r w:rsidRPr="00940940">
        <w:rPr>
          <w:rFonts w:ascii="Open Sans" w:hAnsi="Open Sans" w:cs="Open Sans"/>
          <w:sz w:val="20"/>
          <w:szCs w:val="20"/>
        </w:rPr>
        <w:br/>
      </w:r>
      <w:proofErr w:type="spellStart"/>
      <w:r w:rsidRPr="00940940">
        <w:rPr>
          <w:rFonts w:ascii="Open Sans" w:hAnsi="Open Sans" w:cs="Open Sans"/>
          <w:sz w:val="20"/>
          <w:szCs w:val="20"/>
        </w:rPr>
        <w:t>StraßePLZ</w:t>
      </w:r>
      <w:proofErr w:type="spellEnd"/>
      <w:r w:rsidRPr="00940940">
        <w:rPr>
          <w:rFonts w:ascii="Open Sans" w:hAnsi="Open Sans" w:cs="Open Sans"/>
          <w:sz w:val="20"/>
          <w:szCs w:val="20"/>
        </w:rPr>
        <w:t xml:space="preserve"> und Ort</w:t>
      </w:r>
      <w:r w:rsidRPr="00940940">
        <w:rPr>
          <w:rFonts w:ascii="Open Sans" w:hAnsi="Open Sans" w:cs="Open Sans"/>
          <w:sz w:val="20"/>
          <w:szCs w:val="20"/>
        </w:rPr>
        <w:br/>
      </w:r>
      <w:r w:rsidRPr="00940940">
        <w:rPr>
          <w:rFonts w:ascii="Open Sans" w:hAnsi="Open Sans" w:cs="Open Sans"/>
          <w:sz w:val="20"/>
          <w:szCs w:val="20"/>
        </w:rPr>
        <w:t>Telefonnummer</w:t>
      </w:r>
      <w:r w:rsidRPr="00940940">
        <w:rPr>
          <w:rFonts w:ascii="Open Sans" w:hAnsi="Open Sans" w:cs="Open Sans"/>
          <w:sz w:val="20"/>
          <w:szCs w:val="20"/>
        </w:rPr>
        <w:br/>
      </w:r>
      <w:r w:rsidRPr="00940940">
        <w:rPr>
          <w:rFonts w:ascii="Open Sans" w:hAnsi="Open Sans" w:cs="Open Sans"/>
          <w:sz w:val="20"/>
          <w:szCs w:val="20"/>
        </w:rPr>
        <w:t>E-Mail-Adresse</w:t>
      </w:r>
    </w:p>
    <w:p w14:paraId="1BC5BE09" w14:textId="77777777" w:rsidR="00940940" w:rsidRPr="00940940" w:rsidRDefault="00940940" w:rsidP="00940940">
      <w:pPr>
        <w:spacing w:before="120" w:after="120" w:line="240" w:lineRule="auto"/>
        <w:rPr>
          <w:rFonts w:ascii="Open Sans" w:hAnsi="Open Sans" w:cs="Open Sans"/>
          <w:sz w:val="20"/>
          <w:szCs w:val="20"/>
        </w:rPr>
      </w:pPr>
    </w:p>
    <w:p w14:paraId="1788E4E0" w14:textId="1379AF4A"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Empfänger:</w:t>
      </w:r>
      <w:r w:rsidRPr="00940940">
        <w:rPr>
          <w:rFonts w:ascii="Open Sans" w:hAnsi="Open Sans" w:cs="Open Sans"/>
          <w:sz w:val="20"/>
          <w:szCs w:val="20"/>
        </w:rPr>
        <w:br/>
      </w:r>
      <w:r w:rsidRPr="00940940">
        <w:rPr>
          <w:rFonts w:ascii="Open Sans" w:hAnsi="Open Sans" w:cs="Open Sans"/>
          <w:sz w:val="20"/>
          <w:szCs w:val="20"/>
        </w:rPr>
        <w:t>Name und Adresse der Behörde</w:t>
      </w:r>
      <w:r w:rsidRPr="00940940">
        <w:rPr>
          <w:rFonts w:ascii="Open Sans" w:hAnsi="Open Sans" w:cs="Open Sans"/>
          <w:sz w:val="20"/>
          <w:szCs w:val="20"/>
        </w:rPr>
        <w:br/>
      </w:r>
      <w:r w:rsidRPr="00940940">
        <w:rPr>
          <w:rFonts w:ascii="Open Sans" w:hAnsi="Open Sans" w:cs="Open Sans"/>
          <w:sz w:val="20"/>
          <w:szCs w:val="20"/>
        </w:rPr>
        <w:t>Straße</w:t>
      </w:r>
      <w:r w:rsidRPr="00940940">
        <w:rPr>
          <w:rFonts w:ascii="Open Sans" w:hAnsi="Open Sans" w:cs="Open Sans"/>
          <w:sz w:val="20"/>
          <w:szCs w:val="20"/>
        </w:rPr>
        <w:br/>
      </w:r>
      <w:r w:rsidRPr="00940940">
        <w:rPr>
          <w:rFonts w:ascii="Open Sans" w:hAnsi="Open Sans" w:cs="Open Sans"/>
          <w:sz w:val="20"/>
          <w:szCs w:val="20"/>
        </w:rPr>
        <w:t>PLZ und Ort</w:t>
      </w:r>
    </w:p>
    <w:p w14:paraId="79C111A8" w14:textId="77777777" w:rsidR="00940940" w:rsidRPr="00940940" w:rsidRDefault="00940940" w:rsidP="00940940">
      <w:pPr>
        <w:spacing w:before="120" w:after="120" w:line="240" w:lineRule="auto"/>
        <w:rPr>
          <w:rFonts w:ascii="Open Sans" w:hAnsi="Open Sans" w:cs="Open Sans"/>
          <w:sz w:val="20"/>
          <w:szCs w:val="20"/>
        </w:rPr>
      </w:pPr>
    </w:p>
    <w:p w14:paraId="70084CAE" w14:textId="77777777"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Datum: (</w:t>
      </w:r>
      <w:r w:rsidRPr="00940940">
        <w:rPr>
          <w:rFonts w:ascii="Open Sans" w:hAnsi="Open Sans" w:cs="Open Sans"/>
          <w:i/>
          <w:iCs/>
          <w:sz w:val="20"/>
          <w:szCs w:val="20"/>
        </w:rPr>
        <w:t>Datum des eigenen Schreibens</w:t>
      </w:r>
      <w:r w:rsidRPr="00940940">
        <w:rPr>
          <w:rFonts w:ascii="Open Sans" w:hAnsi="Open Sans" w:cs="Open Sans"/>
          <w:sz w:val="20"/>
          <w:szCs w:val="20"/>
        </w:rPr>
        <w:t>)</w:t>
      </w:r>
    </w:p>
    <w:p w14:paraId="0972B436" w14:textId="77777777" w:rsidR="00940940" w:rsidRPr="00940940" w:rsidRDefault="00940940" w:rsidP="00940940">
      <w:pPr>
        <w:spacing w:before="120" w:after="120" w:line="240" w:lineRule="auto"/>
        <w:rPr>
          <w:rFonts w:ascii="Open Sans" w:hAnsi="Open Sans" w:cs="Open Sans"/>
          <w:sz w:val="20"/>
          <w:szCs w:val="20"/>
        </w:rPr>
      </w:pPr>
    </w:p>
    <w:p w14:paraId="6C2DEF89" w14:textId="2E7DCCD1"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Betreff: Widerspruch gegen den Bescheid vom (</w:t>
      </w:r>
      <w:r w:rsidRPr="00940940">
        <w:rPr>
          <w:rFonts w:ascii="Open Sans" w:hAnsi="Open Sans" w:cs="Open Sans"/>
          <w:i/>
          <w:iCs/>
          <w:sz w:val="20"/>
          <w:szCs w:val="20"/>
        </w:rPr>
        <w:t>Datum des Bescheides</w:t>
      </w:r>
      <w:r w:rsidRPr="00940940">
        <w:rPr>
          <w:rFonts w:ascii="Open Sans" w:hAnsi="Open Sans" w:cs="Open Sans"/>
          <w:sz w:val="20"/>
          <w:szCs w:val="20"/>
        </w:rPr>
        <w:t>)</w:t>
      </w:r>
      <w:r w:rsidRPr="00940940">
        <w:rPr>
          <w:rFonts w:ascii="Open Sans" w:hAnsi="Open Sans" w:cs="Open Sans"/>
          <w:sz w:val="20"/>
          <w:szCs w:val="20"/>
        </w:rPr>
        <w:br/>
      </w:r>
      <w:r w:rsidRPr="00940940">
        <w:rPr>
          <w:rFonts w:ascii="Open Sans" w:hAnsi="Open Sans" w:cs="Open Sans"/>
          <w:sz w:val="20"/>
          <w:szCs w:val="20"/>
        </w:rPr>
        <w:t>Aktenzeichen (</w:t>
      </w:r>
      <w:r w:rsidRPr="00940940">
        <w:rPr>
          <w:rFonts w:ascii="Open Sans" w:hAnsi="Open Sans" w:cs="Open Sans"/>
          <w:i/>
          <w:iCs/>
          <w:sz w:val="20"/>
          <w:szCs w:val="20"/>
        </w:rPr>
        <w:t>des Bescheides</w:t>
      </w:r>
      <w:r w:rsidRPr="00940940">
        <w:rPr>
          <w:rFonts w:ascii="Open Sans" w:hAnsi="Open Sans" w:cs="Open Sans"/>
          <w:sz w:val="20"/>
          <w:szCs w:val="20"/>
        </w:rPr>
        <w:t xml:space="preserve">): </w:t>
      </w:r>
    </w:p>
    <w:p w14:paraId="394B5222" w14:textId="77777777" w:rsidR="00940940" w:rsidRPr="00940940" w:rsidRDefault="00940940" w:rsidP="00940940">
      <w:pPr>
        <w:spacing w:before="120" w:after="120" w:line="240" w:lineRule="auto"/>
        <w:rPr>
          <w:rFonts w:ascii="Open Sans" w:hAnsi="Open Sans" w:cs="Open Sans"/>
          <w:sz w:val="20"/>
          <w:szCs w:val="20"/>
        </w:rPr>
      </w:pPr>
    </w:p>
    <w:p w14:paraId="5C7DE026" w14:textId="77777777"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Sehr geehrte Damen und Herren,</w:t>
      </w:r>
    </w:p>
    <w:p w14:paraId="613CCDA4" w14:textId="77777777" w:rsidR="00940940" w:rsidRPr="00940940" w:rsidRDefault="00940940" w:rsidP="00940940">
      <w:pPr>
        <w:spacing w:before="120" w:after="120" w:line="240" w:lineRule="auto"/>
        <w:rPr>
          <w:rFonts w:ascii="Open Sans" w:hAnsi="Open Sans" w:cs="Open Sans"/>
          <w:sz w:val="20"/>
          <w:szCs w:val="20"/>
        </w:rPr>
      </w:pPr>
      <w:bookmarkStart w:id="1" w:name="_Hlk178156579"/>
      <w:r w:rsidRPr="00940940">
        <w:rPr>
          <w:rFonts w:ascii="Open Sans" w:hAnsi="Open Sans" w:cs="Open Sans"/>
          <w:sz w:val="20"/>
          <w:szCs w:val="20"/>
        </w:rPr>
        <w:t>am (</w:t>
      </w:r>
      <w:r w:rsidRPr="00940940">
        <w:rPr>
          <w:rFonts w:ascii="Open Sans" w:hAnsi="Open Sans" w:cs="Open Sans"/>
          <w:i/>
          <w:iCs/>
          <w:sz w:val="20"/>
          <w:szCs w:val="20"/>
        </w:rPr>
        <w:t>Datum, an dem sie den Bescheid erhalten haben</w:t>
      </w:r>
      <w:r w:rsidRPr="00940940">
        <w:rPr>
          <w:rFonts w:ascii="Open Sans" w:hAnsi="Open Sans" w:cs="Open Sans"/>
          <w:sz w:val="20"/>
          <w:szCs w:val="20"/>
        </w:rPr>
        <w:t>) ist mir ihr Bescheid vom (</w:t>
      </w:r>
      <w:r w:rsidRPr="00940940">
        <w:rPr>
          <w:rFonts w:ascii="Open Sans" w:hAnsi="Open Sans" w:cs="Open Sans"/>
          <w:i/>
          <w:iCs/>
          <w:sz w:val="20"/>
          <w:szCs w:val="20"/>
        </w:rPr>
        <w:t>Datum des Bescheides</w:t>
      </w:r>
      <w:r w:rsidRPr="00940940">
        <w:rPr>
          <w:rFonts w:ascii="Open Sans" w:hAnsi="Open Sans" w:cs="Open Sans"/>
          <w:sz w:val="20"/>
          <w:szCs w:val="20"/>
        </w:rPr>
        <w:t xml:space="preserve">) zugegangen. Hiermit lege ich gegen diesen Bescheid </w:t>
      </w:r>
      <w:r w:rsidRPr="00940940">
        <w:rPr>
          <w:rFonts w:ascii="Open Sans" w:hAnsi="Open Sans" w:cs="Open Sans"/>
          <w:sz w:val="20"/>
          <w:szCs w:val="20"/>
          <w:u w:val="single"/>
        </w:rPr>
        <w:t>Widerspruch</w:t>
      </w:r>
      <w:r w:rsidRPr="00940940">
        <w:rPr>
          <w:rFonts w:ascii="Open Sans" w:hAnsi="Open Sans" w:cs="Open Sans"/>
          <w:sz w:val="20"/>
          <w:szCs w:val="20"/>
        </w:rPr>
        <w:t xml:space="preserve"> ein</w:t>
      </w:r>
      <w:bookmarkEnd w:id="1"/>
      <w:r w:rsidRPr="00940940">
        <w:rPr>
          <w:rFonts w:ascii="Open Sans" w:hAnsi="Open Sans" w:cs="Open Sans"/>
          <w:sz w:val="20"/>
          <w:szCs w:val="20"/>
        </w:rPr>
        <w:t>.</w:t>
      </w:r>
    </w:p>
    <w:p w14:paraId="3A4BEB3E" w14:textId="77777777" w:rsidR="00940940" w:rsidRPr="00940940" w:rsidRDefault="00940940" w:rsidP="00940940">
      <w:pPr>
        <w:spacing w:before="120" w:after="120" w:line="240" w:lineRule="auto"/>
        <w:rPr>
          <w:rFonts w:ascii="Open Sans" w:hAnsi="Open Sans" w:cs="Open Sans"/>
          <w:b/>
          <w:bCs/>
          <w:sz w:val="20"/>
          <w:szCs w:val="20"/>
        </w:rPr>
      </w:pPr>
      <w:bookmarkStart w:id="2" w:name="_Hlk178157090"/>
      <w:r w:rsidRPr="00940940">
        <w:rPr>
          <w:rFonts w:ascii="Open Sans" w:hAnsi="Open Sans" w:cs="Open Sans"/>
          <w:b/>
          <w:bCs/>
          <w:sz w:val="20"/>
          <w:szCs w:val="20"/>
        </w:rPr>
        <w:t>Begründung:</w:t>
      </w:r>
    </w:p>
    <w:bookmarkEnd w:id="2"/>
    <w:p w14:paraId="62FFD3CD" w14:textId="1AF952E6"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Ich bin mit der im Bescheid getroffenen Entscheidung nicht einverstanden.</w:t>
      </w:r>
      <w:r w:rsidRPr="00940940">
        <w:rPr>
          <w:rFonts w:ascii="Open Sans" w:hAnsi="Open Sans" w:cs="Open Sans"/>
          <w:sz w:val="20"/>
          <w:szCs w:val="20"/>
        </w:rPr>
        <w:br/>
      </w:r>
      <w:r w:rsidRPr="00940940">
        <w:rPr>
          <w:rFonts w:ascii="Open Sans" w:hAnsi="Open Sans" w:cs="Open Sans"/>
          <w:sz w:val="20"/>
          <w:szCs w:val="20"/>
        </w:rPr>
        <w:t>Ich beantrage eine erneute Prüfung der Angelegenheit.</w:t>
      </w:r>
    </w:p>
    <w:p w14:paraId="78EEBBB7" w14:textId="77777777" w:rsidR="00940940" w:rsidRPr="00940940" w:rsidRDefault="00940940" w:rsidP="00940940">
      <w:pPr>
        <w:spacing w:before="120" w:after="120" w:line="240" w:lineRule="auto"/>
        <w:ind w:left="708"/>
        <w:rPr>
          <w:rFonts w:ascii="Open Sans" w:hAnsi="Open Sans" w:cs="Open Sans"/>
          <w:i/>
          <w:iCs/>
          <w:sz w:val="20"/>
          <w:szCs w:val="20"/>
        </w:rPr>
      </w:pPr>
      <w:r w:rsidRPr="00940940">
        <w:rPr>
          <w:rFonts w:ascii="Open Sans" w:hAnsi="Open Sans" w:cs="Open Sans"/>
          <w:sz w:val="20"/>
          <w:szCs w:val="20"/>
        </w:rPr>
        <w:t>(</w:t>
      </w:r>
      <w:r w:rsidRPr="00940940">
        <w:rPr>
          <w:rFonts w:ascii="Open Sans" w:hAnsi="Open Sans" w:cs="Open Sans"/>
          <w:i/>
          <w:iCs/>
          <w:sz w:val="20"/>
          <w:szCs w:val="20"/>
        </w:rPr>
        <w:t xml:space="preserve">Erklären Sie hier, warum der Bescheid aus Ihrer Sicht nicht richtig ist. Beschreiben Sie die fehlerhaften Punkte so genau wie möglich. Erklären Sie zum Beispiel welche Bedarfe nicht berücksichtigt wurden. Stellen sie genau dar, welche Bedarfe Sie (noch) haben. Bleiben Sie dabei bitte sachlich. Untermauern Sie ihre Argumente, wenn möglich, mit Belegen. Zum Beispiel mit medizinischen Unterlagen, Fotos oder ärztlichen/therapeutischen Berichten und Bescheinigungen. Also mit </w:t>
      </w:r>
      <w:proofErr w:type="gramStart"/>
      <w:r w:rsidRPr="00940940">
        <w:rPr>
          <w:rFonts w:ascii="Open Sans" w:hAnsi="Open Sans" w:cs="Open Sans"/>
          <w:i/>
          <w:iCs/>
          <w:sz w:val="20"/>
          <w:szCs w:val="20"/>
        </w:rPr>
        <w:t>allem</w:t>
      </w:r>
      <w:proofErr w:type="gramEnd"/>
      <w:r w:rsidRPr="00940940">
        <w:rPr>
          <w:rFonts w:ascii="Open Sans" w:hAnsi="Open Sans" w:cs="Open Sans"/>
          <w:i/>
          <w:iCs/>
          <w:sz w:val="20"/>
          <w:szCs w:val="20"/>
        </w:rPr>
        <w:t xml:space="preserve"> was Sie in ihrer Meinung unterstützt. Bitte reichen Sie nur Kopien der Unterlagen ein.)</w:t>
      </w:r>
    </w:p>
    <w:p w14:paraId="538651D5" w14:textId="77777777" w:rsidR="00940940" w:rsidRPr="00940940" w:rsidRDefault="00940940" w:rsidP="00940940">
      <w:pPr>
        <w:spacing w:before="120" w:after="120" w:line="240" w:lineRule="auto"/>
        <w:rPr>
          <w:rFonts w:ascii="Open Sans" w:hAnsi="Open Sans" w:cs="Open Sans"/>
          <w:sz w:val="20"/>
          <w:szCs w:val="20"/>
        </w:rPr>
      </w:pPr>
      <w:bookmarkStart w:id="3" w:name="_Hlk178252983"/>
      <w:r w:rsidRPr="00940940">
        <w:rPr>
          <w:rFonts w:ascii="Open Sans" w:hAnsi="Open Sans" w:cs="Open Sans"/>
          <w:sz w:val="20"/>
          <w:szCs w:val="20"/>
        </w:rPr>
        <w:t xml:space="preserve">Bitte bestätigen Sie mir schriftlich den Erhalt meines Widerspruchs und teilen Sie mir bitte mit, wie Sie mit meinem Widerspruch weiter verfahren werden. </w:t>
      </w:r>
    </w:p>
    <w:bookmarkEnd w:id="3"/>
    <w:p w14:paraId="62FE4207" w14:textId="77777777" w:rsidR="00940940" w:rsidRPr="00940940" w:rsidRDefault="00940940" w:rsidP="00940940">
      <w:pPr>
        <w:spacing w:before="120" w:after="120" w:line="240" w:lineRule="auto"/>
        <w:rPr>
          <w:rFonts w:ascii="Open Sans" w:hAnsi="Open Sans" w:cs="Open Sans"/>
          <w:sz w:val="20"/>
          <w:szCs w:val="20"/>
        </w:rPr>
      </w:pPr>
    </w:p>
    <w:p w14:paraId="4F37E4BA" w14:textId="77777777"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 xml:space="preserve">Für Rückfragen stehe ich Ihnen gerne telefonisch oder per E-Mail zur Verfügung. </w:t>
      </w:r>
    </w:p>
    <w:p w14:paraId="2E4E99C6" w14:textId="77777777" w:rsidR="00940940" w:rsidRPr="00940940" w:rsidRDefault="00940940" w:rsidP="00940940">
      <w:pPr>
        <w:spacing w:before="120" w:after="120" w:line="240" w:lineRule="auto"/>
        <w:rPr>
          <w:rFonts w:ascii="Open Sans" w:hAnsi="Open Sans" w:cs="Open Sans"/>
          <w:sz w:val="20"/>
          <w:szCs w:val="20"/>
        </w:rPr>
      </w:pPr>
    </w:p>
    <w:p w14:paraId="186E117B" w14:textId="77777777" w:rsidR="00940940"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Mit freundlichen Grüßen,</w:t>
      </w:r>
    </w:p>
    <w:p w14:paraId="1E387435" w14:textId="77777777" w:rsidR="00940940" w:rsidRPr="00940940" w:rsidRDefault="00940940" w:rsidP="00940940">
      <w:pPr>
        <w:spacing w:before="120" w:after="120" w:line="240" w:lineRule="auto"/>
        <w:rPr>
          <w:rFonts w:ascii="Open Sans" w:hAnsi="Open Sans" w:cs="Open Sans"/>
          <w:sz w:val="20"/>
          <w:szCs w:val="20"/>
        </w:rPr>
      </w:pPr>
    </w:p>
    <w:p w14:paraId="09433E09" w14:textId="4272DEA0" w:rsidR="00E72AFC" w:rsidRPr="00940940" w:rsidRDefault="00940940" w:rsidP="00940940">
      <w:pPr>
        <w:spacing w:before="120" w:after="120" w:line="240" w:lineRule="auto"/>
        <w:rPr>
          <w:rFonts w:ascii="Open Sans" w:hAnsi="Open Sans" w:cs="Open Sans"/>
          <w:sz w:val="20"/>
          <w:szCs w:val="20"/>
        </w:rPr>
      </w:pPr>
      <w:r w:rsidRPr="00940940">
        <w:rPr>
          <w:rFonts w:ascii="Open Sans" w:hAnsi="Open Sans" w:cs="Open Sans"/>
          <w:sz w:val="20"/>
          <w:szCs w:val="20"/>
        </w:rPr>
        <w:t>(</w:t>
      </w:r>
      <w:r w:rsidRPr="00940940">
        <w:rPr>
          <w:rFonts w:ascii="Open Sans" w:hAnsi="Open Sans" w:cs="Open Sans"/>
          <w:i/>
          <w:iCs/>
          <w:sz w:val="20"/>
          <w:szCs w:val="20"/>
        </w:rPr>
        <w:t>Ihr Name</w:t>
      </w:r>
      <w:r w:rsidRPr="00940940">
        <w:rPr>
          <w:rFonts w:ascii="Open Sans" w:hAnsi="Open Sans" w:cs="Open Sans"/>
          <w:sz w:val="20"/>
          <w:szCs w:val="20"/>
        </w:rPr>
        <w:t>)</w:t>
      </w:r>
      <w:bookmarkEnd w:id="0"/>
    </w:p>
    <w:sectPr w:rsidR="00E72AFC" w:rsidRPr="00940940" w:rsidSect="0003067D">
      <w:headerReference w:type="default" r:id="rId8"/>
      <w:footerReference w:type="default" r:id="rId9"/>
      <w:type w:val="continuous"/>
      <w:pgSz w:w="11906" w:h="16838"/>
      <w:pgMar w:top="2268" w:right="1134" w:bottom="1134" w:left="113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5F301" w14:textId="77777777" w:rsidR="00766BDB" w:rsidRDefault="00766BDB">
      <w:r>
        <w:separator/>
      </w:r>
    </w:p>
  </w:endnote>
  <w:endnote w:type="continuationSeparator" w:id="0">
    <w:p w14:paraId="5B4917BA" w14:textId="77777777" w:rsidR="00766BDB" w:rsidRDefault="00766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Light">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A670F" w14:textId="77777777" w:rsidR="00075AB6" w:rsidRDefault="00075AB6">
    <w:pPr>
      <w:pStyle w:val="Fuzeile"/>
      <w:jc w:val="center"/>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2DFA8" w14:textId="77777777" w:rsidR="00766BDB" w:rsidRDefault="00766BDB">
      <w:r>
        <w:separator/>
      </w:r>
    </w:p>
  </w:footnote>
  <w:footnote w:type="continuationSeparator" w:id="0">
    <w:p w14:paraId="4E544574" w14:textId="77777777" w:rsidR="00766BDB" w:rsidRDefault="00766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5B16E" w14:textId="0CB9F15A" w:rsidR="00FD05B2" w:rsidRPr="000A119C" w:rsidRDefault="00075AB6" w:rsidP="000A119C">
    <w:pPr>
      <w:pStyle w:val="Kopfzeile"/>
      <w:tabs>
        <w:tab w:val="clear" w:pos="4536"/>
        <w:tab w:val="clear" w:pos="9072"/>
        <w:tab w:val="left" w:pos="1560"/>
      </w:tabs>
      <w:rPr>
        <w:rFonts w:ascii="Arial" w:hAnsi="Arial" w:cs="Arial"/>
        <w:sz w:val="18"/>
        <w:szCs w:val="18"/>
      </w:rPr>
    </w:pPr>
    <w:r>
      <w:rPr>
        <w:noProof/>
      </w:rPr>
      <w:drawing>
        <wp:anchor distT="0" distB="0" distL="114300" distR="114300" simplePos="0" relativeHeight="251657728" behindDoc="1" locked="0" layoutInCell="1" allowOverlap="1" wp14:anchorId="7108BB2B" wp14:editId="1BFE7ACE">
          <wp:simplePos x="0" y="0"/>
          <wp:positionH relativeFrom="page">
            <wp:posOffset>128270</wp:posOffset>
          </wp:positionH>
          <wp:positionV relativeFrom="page">
            <wp:posOffset>124460</wp:posOffset>
          </wp:positionV>
          <wp:extent cx="7304405" cy="1133475"/>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440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61AB0"/>
    <w:multiLevelType w:val="hybridMultilevel"/>
    <w:tmpl w:val="F2CC156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16cid:durableId="177485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rawingGridHorizontalSpacing w:val="110"/>
  <w:displayHorizontalDrawingGridEvery w:val="0"/>
  <w:displayVerticalDrawingGridEvery w:val="0"/>
  <w:noPunctuationKerning/>
  <w:characterSpacingControl w:val="doNotCompress"/>
  <w:hdrShapeDefaults>
    <o:shapedefaults v:ext="edit" spidmax="2050" style="mso-position-horizontal-relative:page;mso-position-vertical-relative:page" fill="f" fillcolor="white" stroke="f">
      <v:fill color="white" on="f"/>
      <v:stroke on="f"/>
      <v:textbox style="mso-rotate-with-shape: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B6"/>
    <w:rsid w:val="00007A81"/>
    <w:rsid w:val="0003067D"/>
    <w:rsid w:val="00067D1B"/>
    <w:rsid w:val="000718BF"/>
    <w:rsid w:val="00075AB6"/>
    <w:rsid w:val="00081DB4"/>
    <w:rsid w:val="000A119C"/>
    <w:rsid w:val="000C378D"/>
    <w:rsid w:val="000D646A"/>
    <w:rsid w:val="001023A4"/>
    <w:rsid w:val="001078D7"/>
    <w:rsid w:val="00130ABB"/>
    <w:rsid w:val="0014144F"/>
    <w:rsid w:val="00157306"/>
    <w:rsid w:val="001A56D3"/>
    <w:rsid w:val="001B2128"/>
    <w:rsid w:val="001C0F17"/>
    <w:rsid w:val="001C7F89"/>
    <w:rsid w:val="001D0924"/>
    <w:rsid w:val="001D2B1A"/>
    <w:rsid w:val="001D5C55"/>
    <w:rsid w:val="001F7F33"/>
    <w:rsid w:val="002014A4"/>
    <w:rsid w:val="00213F1A"/>
    <w:rsid w:val="00242EDF"/>
    <w:rsid w:val="00273DD7"/>
    <w:rsid w:val="002912AF"/>
    <w:rsid w:val="002A585B"/>
    <w:rsid w:val="002A7A8A"/>
    <w:rsid w:val="002A7F69"/>
    <w:rsid w:val="002E61C6"/>
    <w:rsid w:val="002F13A5"/>
    <w:rsid w:val="003041EE"/>
    <w:rsid w:val="00306A85"/>
    <w:rsid w:val="00311189"/>
    <w:rsid w:val="0034466B"/>
    <w:rsid w:val="003475DF"/>
    <w:rsid w:val="003601E8"/>
    <w:rsid w:val="00370C02"/>
    <w:rsid w:val="0037632E"/>
    <w:rsid w:val="003917DF"/>
    <w:rsid w:val="00393908"/>
    <w:rsid w:val="003A03C5"/>
    <w:rsid w:val="003A0B1C"/>
    <w:rsid w:val="003C03AF"/>
    <w:rsid w:val="003C5AC6"/>
    <w:rsid w:val="003C5D24"/>
    <w:rsid w:val="004009D7"/>
    <w:rsid w:val="004248E8"/>
    <w:rsid w:val="004327C8"/>
    <w:rsid w:val="00473F55"/>
    <w:rsid w:val="004814AC"/>
    <w:rsid w:val="00482D35"/>
    <w:rsid w:val="0049437F"/>
    <w:rsid w:val="0049507A"/>
    <w:rsid w:val="00497E22"/>
    <w:rsid w:val="004C6F73"/>
    <w:rsid w:val="00507EB0"/>
    <w:rsid w:val="00512501"/>
    <w:rsid w:val="005205D1"/>
    <w:rsid w:val="00556CFE"/>
    <w:rsid w:val="00570854"/>
    <w:rsid w:val="00573285"/>
    <w:rsid w:val="00590ABD"/>
    <w:rsid w:val="005A1586"/>
    <w:rsid w:val="005A402E"/>
    <w:rsid w:val="005A5D5B"/>
    <w:rsid w:val="005A601C"/>
    <w:rsid w:val="005B2A10"/>
    <w:rsid w:val="005C0BFA"/>
    <w:rsid w:val="005E0580"/>
    <w:rsid w:val="005F0F5D"/>
    <w:rsid w:val="005F4C12"/>
    <w:rsid w:val="006243A7"/>
    <w:rsid w:val="00624FB0"/>
    <w:rsid w:val="00626C46"/>
    <w:rsid w:val="00653B1D"/>
    <w:rsid w:val="00671D76"/>
    <w:rsid w:val="00687BDE"/>
    <w:rsid w:val="00694364"/>
    <w:rsid w:val="006A2FAB"/>
    <w:rsid w:val="006D38A5"/>
    <w:rsid w:val="006E7B11"/>
    <w:rsid w:val="007226EE"/>
    <w:rsid w:val="00766BDB"/>
    <w:rsid w:val="007738D1"/>
    <w:rsid w:val="007970A9"/>
    <w:rsid w:val="007A313F"/>
    <w:rsid w:val="007B10B9"/>
    <w:rsid w:val="007B3995"/>
    <w:rsid w:val="007B4F6C"/>
    <w:rsid w:val="007B5E99"/>
    <w:rsid w:val="007D28AA"/>
    <w:rsid w:val="007D2A2B"/>
    <w:rsid w:val="007D361F"/>
    <w:rsid w:val="007E448F"/>
    <w:rsid w:val="007F1FC2"/>
    <w:rsid w:val="007F58BE"/>
    <w:rsid w:val="00810A24"/>
    <w:rsid w:val="008110E0"/>
    <w:rsid w:val="00830099"/>
    <w:rsid w:val="00832820"/>
    <w:rsid w:val="00843911"/>
    <w:rsid w:val="00843B34"/>
    <w:rsid w:val="00887671"/>
    <w:rsid w:val="0089341E"/>
    <w:rsid w:val="008B5F11"/>
    <w:rsid w:val="008C21FD"/>
    <w:rsid w:val="008C7A34"/>
    <w:rsid w:val="008F0E6A"/>
    <w:rsid w:val="008F651E"/>
    <w:rsid w:val="0091029E"/>
    <w:rsid w:val="00917076"/>
    <w:rsid w:val="00917AF7"/>
    <w:rsid w:val="00940940"/>
    <w:rsid w:val="00947A1C"/>
    <w:rsid w:val="009533D6"/>
    <w:rsid w:val="00964B75"/>
    <w:rsid w:val="00976F15"/>
    <w:rsid w:val="009C1E20"/>
    <w:rsid w:val="00A17339"/>
    <w:rsid w:val="00A334D2"/>
    <w:rsid w:val="00A4281F"/>
    <w:rsid w:val="00A560AA"/>
    <w:rsid w:val="00A80C18"/>
    <w:rsid w:val="00A861A4"/>
    <w:rsid w:val="00A96259"/>
    <w:rsid w:val="00A9655D"/>
    <w:rsid w:val="00AB1A96"/>
    <w:rsid w:val="00AB2382"/>
    <w:rsid w:val="00AC436F"/>
    <w:rsid w:val="00AD07C3"/>
    <w:rsid w:val="00AD6744"/>
    <w:rsid w:val="00AF4BC3"/>
    <w:rsid w:val="00AF6D74"/>
    <w:rsid w:val="00B11212"/>
    <w:rsid w:val="00B24E20"/>
    <w:rsid w:val="00B61211"/>
    <w:rsid w:val="00B709AC"/>
    <w:rsid w:val="00B73188"/>
    <w:rsid w:val="00B77E5D"/>
    <w:rsid w:val="00B81A24"/>
    <w:rsid w:val="00B83373"/>
    <w:rsid w:val="00B83695"/>
    <w:rsid w:val="00B87FE1"/>
    <w:rsid w:val="00B94E7F"/>
    <w:rsid w:val="00B973B8"/>
    <w:rsid w:val="00BA0E00"/>
    <w:rsid w:val="00BD1935"/>
    <w:rsid w:val="00BD1FD1"/>
    <w:rsid w:val="00BF7138"/>
    <w:rsid w:val="00C057B9"/>
    <w:rsid w:val="00C11056"/>
    <w:rsid w:val="00C414F4"/>
    <w:rsid w:val="00C425C8"/>
    <w:rsid w:val="00C5109F"/>
    <w:rsid w:val="00C73167"/>
    <w:rsid w:val="00C824BB"/>
    <w:rsid w:val="00C902B5"/>
    <w:rsid w:val="00CB3894"/>
    <w:rsid w:val="00CC434D"/>
    <w:rsid w:val="00CD119F"/>
    <w:rsid w:val="00CF12B8"/>
    <w:rsid w:val="00CF2CA2"/>
    <w:rsid w:val="00D14267"/>
    <w:rsid w:val="00D474E5"/>
    <w:rsid w:val="00D74F65"/>
    <w:rsid w:val="00DC2624"/>
    <w:rsid w:val="00DE0D59"/>
    <w:rsid w:val="00DE55FE"/>
    <w:rsid w:val="00DF7DD1"/>
    <w:rsid w:val="00E040DB"/>
    <w:rsid w:val="00E1686E"/>
    <w:rsid w:val="00E21F21"/>
    <w:rsid w:val="00E46487"/>
    <w:rsid w:val="00E72836"/>
    <w:rsid w:val="00E72AFC"/>
    <w:rsid w:val="00E92DA3"/>
    <w:rsid w:val="00E93F60"/>
    <w:rsid w:val="00E95D52"/>
    <w:rsid w:val="00EA45B0"/>
    <w:rsid w:val="00EB7D8B"/>
    <w:rsid w:val="00EC7895"/>
    <w:rsid w:val="00ED640C"/>
    <w:rsid w:val="00EF612D"/>
    <w:rsid w:val="00F23FB7"/>
    <w:rsid w:val="00F5357C"/>
    <w:rsid w:val="00FB2E23"/>
    <w:rsid w:val="00FC0709"/>
    <w:rsid w:val="00FC3871"/>
    <w:rsid w:val="00FD05B2"/>
    <w:rsid w:val="00FE49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style="mso-rotate-with-shape:t"/>
    </o:shapedefaults>
    <o:shapelayout v:ext="edit">
      <o:idmap v:ext="edit" data="2"/>
    </o:shapelayout>
  </w:shapeDefaults>
  <w:decimalSymbol w:val=","/>
  <w:listSeparator w:val=";"/>
  <w14:docId w14:val="0BACFEBE"/>
  <w15:docId w15:val="{41EE4143-635C-4D02-B24E-D07FFDEF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75AB6"/>
    <w:pPr>
      <w:spacing w:after="160" w:line="259" w:lineRule="auto"/>
    </w:pPr>
    <w:rPr>
      <w:rFonts w:ascii="Aptos" w:eastAsia="Aptos" w:hAnsi="Aptos"/>
      <w:kern w:val="2"/>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A96259"/>
    <w:rPr>
      <w:color w:val="0000FF"/>
      <w:u w:val="single"/>
    </w:rPr>
  </w:style>
  <w:style w:type="paragraph" w:styleId="Kopfzeile">
    <w:name w:val="header"/>
    <w:basedOn w:val="Standard"/>
    <w:link w:val="KopfzeileZchn"/>
    <w:uiPriority w:val="99"/>
    <w:rsid w:val="00A96259"/>
    <w:pPr>
      <w:tabs>
        <w:tab w:val="center" w:pos="4536"/>
        <w:tab w:val="right" w:pos="9072"/>
      </w:tabs>
    </w:pPr>
  </w:style>
  <w:style w:type="paragraph" w:styleId="Fuzeile">
    <w:name w:val="footer"/>
    <w:basedOn w:val="Standard"/>
    <w:link w:val="FuzeileZchn"/>
    <w:uiPriority w:val="99"/>
    <w:rsid w:val="00A96259"/>
    <w:pPr>
      <w:tabs>
        <w:tab w:val="center" w:pos="4536"/>
        <w:tab w:val="right" w:pos="9072"/>
      </w:tabs>
    </w:pPr>
  </w:style>
  <w:style w:type="paragraph" w:styleId="Sprechblasentext">
    <w:name w:val="Balloon Text"/>
    <w:basedOn w:val="Standard"/>
    <w:link w:val="SprechblasentextZchn"/>
    <w:rsid w:val="006243A7"/>
    <w:rPr>
      <w:rFonts w:cs="Tahoma"/>
      <w:sz w:val="16"/>
      <w:szCs w:val="16"/>
    </w:rPr>
  </w:style>
  <w:style w:type="character" w:customStyle="1" w:styleId="SprechblasentextZchn">
    <w:name w:val="Sprechblasentext Zchn"/>
    <w:link w:val="Sprechblasentext"/>
    <w:rsid w:val="006243A7"/>
    <w:rPr>
      <w:rFonts w:ascii="Tahoma" w:hAnsi="Tahoma" w:cs="Tahoma"/>
      <w:sz w:val="16"/>
      <w:szCs w:val="16"/>
    </w:rPr>
  </w:style>
  <w:style w:type="character" w:customStyle="1" w:styleId="KopfzeileZchn">
    <w:name w:val="Kopfzeile Zchn"/>
    <w:link w:val="Kopfzeile"/>
    <w:uiPriority w:val="99"/>
    <w:rsid w:val="000A119C"/>
    <w:rPr>
      <w:rFonts w:ascii="Tahoma" w:hAnsi="Tahoma"/>
      <w:sz w:val="22"/>
    </w:rPr>
  </w:style>
  <w:style w:type="character" w:customStyle="1" w:styleId="FuzeileZchn">
    <w:name w:val="Fußzeile Zchn"/>
    <w:link w:val="Fuzeile"/>
    <w:uiPriority w:val="99"/>
    <w:rsid w:val="00C11056"/>
    <w:rPr>
      <w:rFonts w:ascii="Tahoma" w:hAnsi="Tahoma"/>
      <w:sz w:val="22"/>
    </w:rPr>
  </w:style>
  <w:style w:type="paragraph" w:styleId="Listenabsatz">
    <w:name w:val="List Paragraph"/>
    <w:basedOn w:val="Standard"/>
    <w:uiPriority w:val="34"/>
    <w:qFormat/>
    <w:rsid w:val="00075A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L:\altes%20Laufwerk%20G\Word-Vorlagen\Blanko%20Briefbogen%20mit%20Log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25DA4-B300-46D9-A770-D3DF18DB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Blanko Briefbogen mit Logo</Template>
  <TotalTime>0</TotalTime>
  <Pages>1</Pages>
  <Words>207</Words>
  <Characters>1307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Lebenshilfe Briefbogen</vt:lpstr>
    </vt:vector>
  </TitlesOfParts>
  <Company>Grundfarben</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Lebenshilfe Briefbogen</dc:title>
  <dc:subject/>
  <dc:creator>Philipp Peters</dc:creator>
  <cp:keywords/>
  <cp:lastModifiedBy>Philipp Peters</cp:lastModifiedBy>
  <cp:revision>2</cp:revision>
  <cp:lastPrinted>2017-02-03T10:53:00Z</cp:lastPrinted>
  <dcterms:created xsi:type="dcterms:W3CDTF">2024-10-15T10:35:00Z</dcterms:created>
  <dcterms:modified xsi:type="dcterms:W3CDTF">2024-10-15T10:35:00Z</dcterms:modified>
</cp:coreProperties>
</file>