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EC36B" w14:textId="2419B98E" w:rsidR="00E72AFC" w:rsidRPr="00E72AFC" w:rsidRDefault="00E72AFC" w:rsidP="00E72AFC">
      <w:pPr>
        <w:spacing w:before="120" w:after="120" w:line="240" w:lineRule="auto"/>
        <w:rPr>
          <w:rFonts w:ascii="Open Sans Light" w:hAnsi="Open Sans Light" w:cs="Open Sans Light"/>
          <w:sz w:val="40"/>
          <w:szCs w:val="40"/>
        </w:rPr>
      </w:pPr>
      <w:r w:rsidRPr="00E72AFC">
        <w:rPr>
          <w:rFonts w:ascii="Open Sans Light" w:hAnsi="Open Sans Light" w:cs="Open Sans Light"/>
          <w:sz w:val="40"/>
          <w:szCs w:val="40"/>
        </w:rPr>
        <w:t>Musterwiderspruch (der Lebenshilfe NRW)</w:t>
      </w:r>
    </w:p>
    <w:p w14:paraId="68CBB583" w14:textId="77777777" w:rsidR="00E72AFC" w:rsidRDefault="00E72AFC" w:rsidP="00E72AFC">
      <w:pPr>
        <w:spacing w:before="120" w:after="120" w:line="240" w:lineRule="auto"/>
        <w:rPr>
          <w:rFonts w:ascii="Open Sans" w:hAnsi="Open Sans" w:cs="Open Sans"/>
          <w:sz w:val="24"/>
          <w:szCs w:val="24"/>
        </w:rPr>
      </w:pPr>
    </w:p>
    <w:p w14:paraId="24F8BC14" w14:textId="041B8233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E72AFC">
        <w:rPr>
          <w:rFonts w:ascii="Open Sans" w:hAnsi="Open Sans" w:cs="Open Sans"/>
          <w:sz w:val="20"/>
          <w:szCs w:val="20"/>
        </w:rPr>
        <w:t>Absender:</w:t>
      </w:r>
      <w:r>
        <w:rPr>
          <w:rFonts w:ascii="Open Sans" w:hAnsi="Open Sans" w:cs="Open Sans"/>
          <w:sz w:val="20"/>
          <w:szCs w:val="20"/>
        </w:rPr>
        <w:br/>
      </w:r>
      <w:r w:rsidRPr="00E72AFC">
        <w:rPr>
          <w:rFonts w:ascii="Open Sans" w:hAnsi="Open Sans" w:cs="Open Sans"/>
          <w:sz w:val="20"/>
          <w:szCs w:val="20"/>
        </w:rPr>
        <w:t>Vor- und Nachname</w:t>
      </w:r>
      <w:r>
        <w:rPr>
          <w:rFonts w:ascii="Open Sans" w:hAnsi="Open Sans" w:cs="Open Sans"/>
          <w:sz w:val="20"/>
          <w:szCs w:val="20"/>
        </w:rPr>
        <w:br/>
      </w:r>
      <w:r w:rsidRPr="00E72AFC">
        <w:rPr>
          <w:rFonts w:ascii="Open Sans" w:hAnsi="Open Sans" w:cs="Open Sans"/>
          <w:sz w:val="20"/>
          <w:szCs w:val="20"/>
        </w:rPr>
        <w:t>Straße</w:t>
      </w:r>
      <w:r>
        <w:rPr>
          <w:rFonts w:ascii="Open Sans" w:hAnsi="Open Sans" w:cs="Open Sans"/>
          <w:sz w:val="20"/>
          <w:szCs w:val="20"/>
        </w:rPr>
        <w:br/>
      </w:r>
      <w:r w:rsidRPr="00E72AFC">
        <w:rPr>
          <w:rFonts w:ascii="Open Sans" w:hAnsi="Open Sans" w:cs="Open Sans"/>
          <w:sz w:val="20"/>
          <w:szCs w:val="20"/>
        </w:rPr>
        <w:t>PLZ und Ort</w:t>
      </w:r>
      <w:r>
        <w:rPr>
          <w:rFonts w:ascii="Open Sans" w:hAnsi="Open Sans" w:cs="Open Sans"/>
          <w:sz w:val="20"/>
          <w:szCs w:val="20"/>
        </w:rPr>
        <w:br/>
      </w:r>
      <w:r w:rsidRPr="00E72AFC">
        <w:rPr>
          <w:rFonts w:ascii="Open Sans" w:hAnsi="Open Sans" w:cs="Open Sans"/>
          <w:sz w:val="20"/>
          <w:szCs w:val="20"/>
        </w:rPr>
        <w:t>Telefonnummer</w:t>
      </w:r>
      <w:r>
        <w:rPr>
          <w:rFonts w:ascii="Open Sans" w:hAnsi="Open Sans" w:cs="Open Sans"/>
          <w:sz w:val="20"/>
          <w:szCs w:val="20"/>
        </w:rPr>
        <w:br/>
      </w:r>
      <w:r w:rsidRPr="00E72AFC">
        <w:rPr>
          <w:rFonts w:ascii="Open Sans" w:hAnsi="Open Sans" w:cs="Open Sans"/>
          <w:sz w:val="20"/>
          <w:szCs w:val="20"/>
        </w:rPr>
        <w:t>E-Mail-Adresse</w:t>
      </w:r>
    </w:p>
    <w:p w14:paraId="7F2D89D9" w14:textId="77777777" w:rsid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14:paraId="5E447178" w14:textId="186336F9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E72AFC">
        <w:rPr>
          <w:rFonts w:ascii="Open Sans" w:hAnsi="Open Sans" w:cs="Open Sans"/>
          <w:sz w:val="20"/>
          <w:szCs w:val="20"/>
        </w:rPr>
        <w:t>Empfänger:</w:t>
      </w:r>
      <w:r>
        <w:rPr>
          <w:rFonts w:ascii="Open Sans" w:hAnsi="Open Sans" w:cs="Open Sans"/>
          <w:sz w:val="20"/>
          <w:szCs w:val="20"/>
        </w:rPr>
        <w:br/>
      </w:r>
      <w:r w:rsidRPr="00E72AFC">
        <w:rPr>
          <w:rFonts w:ascii="Open Sans" w:hAnsi="Open Sans" w:cs="Open Sans"/>
          <w:sz w:val="20"/>
          <w:szCs w:val="20"/>
        </w:rPr>
        <w:t>Name und Adresse der Behörde</w:t>
      </w:r>
      <w:r>
        <w:rPr>
          <w:rFonts w:ascii="Open Sans" w:hAnsi="Open Sans" w:cs="Open Sans"/>
          <w:sz w:val="20"/>
          <w:szCs w:val="20"/>
        </w:rPr>
        <w:br/>
      </w:r>
      <w:proofErr w:type="spellStart"/>
      <w:r w:rsidRPr="00E72AFC">
        <w:rPr>
          <w:rFonts w:ascii="Open Sans" w:hAnsi="Open Sans" w:cs="Open Sans"/>
          <w:sz w:val="20"/>
          <w:szCs w:val="20"/>
        </w:rPr>
        <w:t>StraßePLZ</w:t>
      </w:r>
      <w:proofErr w:type="spellEnd"/>
      <w:r w:rsidRPr="00E72AFC">
        <w:rPr>
          <w:rFonts w:ascii="Open Sans" w:hAnsi="Open Sans" w:cs="Open Sans"/>
          <w:sz w:val="20"/>
          <w:szCs w:val="20"/>
        </w:rPr>
        <w:t xml:space="preserve"> und Ort</w:t>
      </w:r>
    </w:p>
    <w:p w14:paraId="67F25620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14:paraId="56DEF9CB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E72AFC">
        <w:rPr>
          <w:rFonts w:ascii="Open Sans" w:hAnsi="Open Sans" w:cs="Open Sans"/>
          <w:sz w:val="20"/>
          <w:szCs w:val="20"/>
        </w:rPr>
        <w:t xml:space="preserve">Datum: </w:t>
      </w:r>
    </w:p>
    <w:p w14:paraId="4321CE5E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14:paraId="37EFC610" w14:textId="1682EBA8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E72AFC">
        <w:rPr>
          <w:rFonts w:ascii="Open Sans" w:hAnsi="Open Sans" w:cs="Open Sans"/>
          <w:sz w:val="20"/>
          <w:szCs w:val="20"/>
        </w:rPr>
        <w:t>Betreff: Widerspruch gegen den Bescheid vom …</w:t>
      </w:r>
      <w:r>
        <w:rPr>
          <w:rFonts w:ascii="Open Sans" w:hAnsi="Open Sans" w:cs="Open Sans"/>
          <w:sz w:val="20"/>
          <w:szCs w:val="20"/>
        </w:rPr>
        <w:br/>
      </w:r>
      <w:r w:rsidRPr="00E72AFC">
        <w:rPr>
          <w:rFonts w:ascii="Open Sans" w:hAnsi="Open Sans" w:cs="Open Sans"/>
          <w:sz w:val="20"/>
          <w:szCs w:val="20"/>
        </w:rPr>
        <w:t>Aktenzeichen: ….</w:t>
      </w:r>
    </w:p>
    <w:p w14:paraId="048E2D95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14:paraId="457D461B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E72AFC">
        <w:rPr>
          <w:rFonts w:ascii="Open Sans" w:hAnsi="Open Sans" w:cs="Open Sans"/>
          <w:sz w:val="20"/>
          <w:szCs w:val="20"/>
        </w:rPr>
        <w:t>Sehr geehrte Damen und Herren,</w:t>
      </w:r>
    </w:p>
    <w:p w14:paraId="3684EDAB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bookmarkStart w:id="0" w:name="_Hlk178156579"/>
      <w:r w:rsidRPr="00E72AFC">
        <w:rPr>
          <w:rFonts w:ascii="Open Sans" w:hAnsi="Open Sans" w:cs="Open Sans"/>
          <w:sz w:val="20"/>
          <w:szCs w:val="20"/>
        </w:rPr>
        <w:t xml:space="preserve">am …. ist mir ihr Bescheid vom …. zugegangen. Hiermit lege ich gegen diesen Bescheid </w:t>
      </w:r>
      <w:r w:rsidRPr="00E72AFC">
        <w:rPr>
          <w:rFonts w:ascii="Open Sans" w:hAnsi="Open Sans" w:cs="Open Sans"/>
          <w:sz w:val="20"/>
          <w:szCs w:val="20"/>
          <w:u w:val="single"/>
        </w:rPr>
        <w:t>Widerspruch</w:t>
      </w:r>
      <w:r w:rsidRPr="00E72AFC">
        <w:rPr>
          <w:rFonts w:ascii="Open Sans" w:hAnsi="Open Sans" w:cs="Open Sans"/>
          <w:sz w:val="20"/>
          <w:szCs w:val="20"/>
        </w:rPr>
        <w:t xml:space="preserve"> ein</w:t>
      </w:r>
      <w:bookmarkEnd w:id="0"/>
      <w:r w:rsidRPr="00E72AFC">
        <w:rPr>
          <w:rFonts w:ascii="Open Sans" w:hAnsi="Open Sans" w:cs="Open Sans"/>
          <w:sz w:val="20"/>
          <w:szCs w:val="20"/>
        </w:rPr>
        <w:t>.</w:t>
      </w:r>
    </w:p>
    <w:p w14:paraId="73812D23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b/>
          <w:bCs/>
          <w:sz w:val="20"/>
          <w:szCs w:val="20"/>
        </w:rPr>
      </w:pPr>
      <w:bookmarkStart w:id="1" w:name="_Hlk178157090"/>
      <w:r w:rsidRPr="00E72AFC">
        <w:rPr>
          <w:rFonts w:ascii="Open Sans" w:hAnsi="Open Sans" w:cs="Open Sans"/>
          <w:b/>
          <w:bCs/>
          <w:sz w:val="20"/>
          <w:szCs w:val="20"/>
        </w:rPr>
        <w:t>Begründung:</w:t>
      </w:r>
    </w:p>
    <w:p w14:paraId="48451D22" w14:textId="05909723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bookmarkStart w:id="2" w:name="_Hlk179542434"/>
      <w:bookmarkEnd w:id="1"/>
      <w:r w:rsidRPr="00E72AFC">
        <w:rPr>
          <w:rFonts w:ascii="Open Sans" w:hAnsi="Open Sans" w:cs="Open Sans"/>
          <w:sz w:val="20"/>
          <w:szCs w:val="20"/>
        </w:rPr>
        <w:t>Ich bin mit der im Bescheid getroffenen Entscheidung nicht einverstanden.</w:t>
      </w:r>
      <w:r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br/>
      </w:r>
      <w:r w:rsidRPr="00E72AFC">
        <w:rPr>
          <w:rFonts w:ascii="Open Sans" w:hAnsi="Open Sans" w:cs="Open Sans"/>
          <w:sz w:val="20"/>
          <w:szCs w:val="20"/>
        </w:rPr>
        <w:t>Ich beantrage eine erneute Prüfung meiner Angelegenheit.</w:t>
      </w:r>
    </w:p>
    <w:bookmarkEnd w:id="2"/>
    <w:p w14:paraId="04512009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E72AFC">
        <w:rPr>
          <w:rFonts w:ascii="Open Sans" w:hAnsi="Open Sans" w:cs="Open Sans"/>
          <w:sz w:val="20"/>
          <w:szCs w:val="20"/>
        </w:rPr>
        <w:t>…..</w:t>
      </w:r>
    </w:p>
    <w:p w14:paraId="2D139972" w14:textId="0FA339B1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bookmarkStart w:id="3" w:name="_Hlk178252983"/>
      <w:r w:rsidRPr="00E72AFC">
        <w:rPr>
          <w:rFonts w:ascii="Open Sans" w:hAnsi="Open Sans" w:cs="Open Sans"/>
          <w:sz w:val="20"/>
          <w:szCs w:val="20"/>
        </w:rPr>
        <w:t xml:space="preserve">Bitte bestätigen Sie mir schriftlich den Erhalt meines Widerspruchs und teilen Sie mir bitte mit, wie Sie mit meinem Widerspruch weiter verfahren werden. </w:t>
      </w:r>
      <w:bookmarkEnd w:id="3"/>
    </w:p>
    <w:p w14:paraId="63F262AF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E72AFC">
        <w:rPr>
          <w:rFonts w:ascii="Open Sans" w:hAnsi="Open Sans" w:cs="Open Sans"/>
          <w:sz w:val="20"/>
          <w:szCs w:val="20"/>
        </w:rPr>
        <w:t xml:space="preserve">Für Rückfragen stehe ich Ihnen gerne telefonisch oder per E-Mail zur Verfügung. </w:t>
      </w:r>
    </w:p>
    <w:p w14:paraId="64C0BD39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14:paraId="512811E4" w14:textId="77777777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bookmarkStart w:id="4" w:name="_Hlk178161771"/>
      <w:r w:rsidRPr="00E72AFC">
        <w:rPr>
          <w:rFonts w:ascii="Open Sans" w:hAnsi="Open Sans" w:cs="Open Sans"/>
          <w:sz w:val="20"/>
          <w:szCs w:val="20"/>
        </w:rPr>
        <w:t>Mit freundlichen Grüßen,</w:t>
      </w:r>
    </w:p>
    <w:p w14:paraId="188AAC13" w14:textId="77777777" w:rsid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14:paraId="09433E09" w14:textId="03E8E44A" w:rsidR="00E72AFC" w:rsidRPr="00E72AFC" w:rsidRDefault="00E72AFC" w:rsidP="00E72AFC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E72AFC">
        <w:rPr>
          <w:rFonts w:ascii="Open Sans" w:hAnsi="Open Sans" w:cs="Open Sans"/>
          <w:sz w:val="20"/>
          <w:szCs w:val="20"/>
        </w:rPr>
        <w:t>(</w:t>
      </w:r>
      <w:r w:rsidRPr="00E72AFC">
        <w:rPr>
          <w:rFonts w:ascii="Open Sans" w:hAnsi="Open Sans" w:cs="Open Sans"/>
          <w:i/>
          <w:iCs/>
          <w:sz w:val="20"/>
          <w:szCs w:val="20"/>
        </w:rPr>
        <w:t>Ihr Name</w:t>
      </w:r>
      <w:r w:rsidRPr="00E72AFC">
        <w:rPr>
          <w:rFonts w:ascii="Open Sans" w:hAnsi="Open Sans" w:cs="Open Sans"/>
          <w:sz w:val="20"/>
          <w:szCs w:val="20"/>
        </w:rPr>
        <w:t>)</w:t>
      </w:r>
      <w:bookmarkEnd w:id="4"/>
    </w:p>
    <w:sectPr w:rsidR="00E72AFC" w:rsidRPr="00E72AFC" w:rsidSect="0003067D">
      <w:headerReference w:type="default" r:id="rId8"/>
      <w:footerReference w:type="default" r:id="rId9"/>
      <w:type w:val="continuous"/>
      <w:pgSz w:w="11906" w:h="16838"/>
      <w:pgMar w:top="2268" w:right="1134" w:bottom="1134" w:left="1134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24083" w14:textId="77777777" w:rsidR="003928E7" w:rsidRDefault="003928E7">
      <w:r>
        <w:separator/>
      </w:r>
    </w:p>
  </w:endnote>
  <w:endnote w:type="continuationSeparator" w:id="0">
    <w:p w14:paraId="7E151E92" w14:textId="77777777" w:rsidR="003928E7" w:rsidRDefault="0039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A670F" w14:textId="77777777" w:rsidR="00075AB6" w:rsidRDefault="00075AB6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432C5" w14:textId="77777777" w:rsidR="003928E7" w:rsidRDefault="003928E7">
      <w:r>
        <w:separator/>
      </w:r>
    </w:p>
  </w:footnote>
  <w:footnote w:type="continuationSeparator" w:id="0">
    <w:p w14:paraId="494388B4" w14:textId="77777777" w:rsidR="003928E7" w:rsidRDefault="00392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5B16E" w14:textId="0CB9F15A" w:rsidR="00FD05B2" w:rsidRPr="000A119C" w:rsidRDefault="00075AB6" w:rsidP="000A119C">
    <w:pPr>
      <w:pStyle w:val="Kopfzeile"/>
      <w:tabs>
        <w:tab w:val="clear" w:pos="4536"/>
        <w:tab w:val="clear" w:pos="9072"/>
        <w:tab w:val="left" w:pos="1560"/>
      </w:tabs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108BB2B" wp14:editId="1BFE7ACE">
          <wp:simplePos x="0" y="0"/>
          <wp:positionH relativeFrom="page">
            <wp:posOffset>128270</wp:posOffset>
          </wp:positionH>
          <wp:positionV relativeFrom="page">
            <wp:posOffset>124460</wp:posOffset>
          </wp:positionV>
          <wp:extent cx="7304405" cy="1133475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44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  <w:r w:rsidR="00FD05B2" w:rsidRPr="000A119C">
      <w:rPr>
        <w:rFonts w:ascii="Arial" w:hAnsi="Arial" w:cs="Arial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61AB0"/>
    <w:multiLevelType w:val="hybridMultilevel"/>
    <w:tmpl w:val="F2CC1562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74856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B6"/>
    <w:rsid w:val="00007A81"/>
    <w:rsid w:val="0003067D"/>
    <w:rsid w:val="00067D1B"/>
    <w:rsid w:val="000718BF"/>
    <w:rsid w:val="00075AB6"/>
    <w:rsid w:val="00081DB4"/>
    <w:rsid w:val="000A119C"/>
    <w:rsid w:val="000C378D"/>
    <w:rsid w:val="000D646A"/>
    <w:rsid w:val="001023A4"/>
    <w:rsid w:val="001078D7"/>
    <w:rsid w:val="00130ABB"/>
    <w:rsid w:val="0014144F"/>
    <w:rsid w:val="00157306"/>
    <w:rsid w:val="001A56D3"/>
    <w:rsid w:val="001B2128"/>
    <w:rsid w:val="001C0F17"/>
    <w:rsid w:val="001C7F89"/>
    <w:rsid w:val="001D0924"/>
    <w:rsid w:val="001D2B1A"/>
    <w:rsid w:val="001D5C55"/>
    <w:rsid w:val="001F7F33"/>
    <w:rsid w:val="002014A4"/>
    <w:rsid w:val="00213F1A"/>
    <w:rsid w:val="00242EDF"/>
    <w:rsid w:val="00273DD7"/>
    <w:rsid w:val="002912AF"/>
    <w:rsid w:val="002A585B"/>
    <w:rsid w:val="002A7A8A"/>
    <w:rsid w:val="002A7F69"/>
    <w:rsid w:val="002E61C6"/>
    <w:rsid w:val="002F13A5"/>
    <w:rsid w:val="003041EE"/>
    <w:rsid w:val="00306A85"/>
    <w:rsid w:val="00311189"/>
    <w:rsid w:val="0034466B"/>
    <w:rsid w:val="003475DF"/>
    <w:rsid w:val="003601E8"/>
    <w:rsid w:val="00370C02"/>
    <w:rsid w:val="0037632E"/>
    <w:rsid w:val="003917DF"/>
    <w:rsid w:val="003928E7"/>
    <w:rsid w:val="00393908"/>
    <w:rsid w:val="003A03C5"/>
    <w:rsid w:val="003A0B1C"/>
    <w:rsid w:val="003C03AF"/>
    <w:rsid w:val="003C5AC6"/>
    <w:rsid w:val="003C5D24"/>
    <w:rsid w:val="004009D7"/>
    <w:rsid w:val="004248E8"/>
    <w:rsid w:val="004327C8"/>
    <w:rsid w:val="00473F55"/>
    <w:rsid w:val="004814AC"/>
    <w:rsid w:val="00482D35"/>
    <w:rsid w:val="0049437F"/>
    <w:rsid w:val="0049507A"/>
    <w:rsid w:val="00497E22"/>
    <w:rsid w:val="004C6F73"/>
    <w:rsid w:val="00507EB0"/>
    <w:rsid w:val="00512501"/>
    <w:rsid w:val="005205D1"/>
    <w:rsid w:val="00556CFE"/>
    <w:rsid w:val="00570854"/>
    <w:rsid w:val="00573285"/>
    <w:rsid w:val="00590ABD"/>
    <w:rsid w:val="005A1586"/>
    <w:rsid w:val="005A402E"/>
    <w:rsid w:val="005A5D5B"/>
    <w:rsid w:val="005A601C"/>
    <w:rsid w:val="005B2A10"/>
    <w:rsid w:val="005C0BFA"/>
    <w:rsid w:val="005E0580"/>
    <w:rsid w:val="005F0F5D"/>
    <w:rsid w:val="005F4C12"/>
    <w:rsid w:val="006243A7"/>
    <w:rsid w:val="00624FB0"/>
    <w:rsid w:val="00626C46"/>
    <w:rsid w:val="00653B1D"/>
    <w:rsid w:val="00671D76"/>
    <w:rsid w:val="00687BDE"/>
    <w:rsid w:val="00694364"/>
    <w:rsid w:val="006A2FAB"/>
    <w:rsid w:val="006D38A5"/>
    <w:rsid w:val="006E7B11"/>
    <w:rsid w:val="007226EE"/>
    <w:rsid w:val="007738D1"/>
    <w:rsid w:val="007970A9"/>
    <w:rsid w:val="007A313F"/>
    <w:rsid w:val="007B10B9"/>
    <w:rsid w:val="007B3995"/>
    <w:rsid w:val="007B4F6C"/>
    <w:rsid w:val="007B5E99"/>
    <w:rsid w:val="007D28AA"/>
    <w:rsid w:val="007D2A2B"/>
    <w:rsid w:val="007D361F"/>
    <w:rsid w:val="007E448F"/>
    <w:rsid w:val="007F1FC2"/>
    <w:rsid w:val="007F58BE"/>
    <w:rsid w:val="00810A24"/>
    <w:rsid w:val="008110E0"/>
    <w:rsid w:val="00830099"/>
    <w:rsid w:val="00832820"/>
    <w:rsid w:val="00843911"/>
    <w:rsid w:val="00843B34"/>
    <w:rsid w:val="00887671"/>
    <w:rsid w:val="0089341E"/>
    <w:rsid w:val="008B5F11"/>
    <w:rsid w:val="008C21FD"/>
    <w:rsid w:val="008C7A34"/>
    <w:rsid w:val="008F0E6A"/>
    <w:rsid w:val="008F651E"/>
    <w:rsid w:val="0091029E"/>
    <w:rsid w:val="00917076"/>
    <w:rsid w:val="00917AF7"/>
    <w:rsid w:val="00947A1C"/>
    <w:rsid w:val="009533D6"/>
    <w:rsid w:val="00964B75"/>
    <w:rsid w:val="00976F15"/>
    <w:rsid w:val="009C1E20"/>
    <w:rsid w:val="00A17339"/>
    <w:rsid w:val="00A334D2"/>
    <w:rsid w:val="00A4281F"/>
    <w:rsid w:val="00A560AA"/>
    <w:rsid w:val="00A80C18"/>
    <w:rsid w:val="00A861A4"/>
    <w:rsid w:val="00A96259"/>
    <w:rsid w:val="00A9655D"/>
    <w:rsid w:val="00AB1A96"/>
    <w:rsid w:val="00AB2382"/>
    <w:rsid w:val="00AC436F"/>
    <w:rsid w:val="00AD07C3"/>
    <w:rsid w:val="00AD6744"/>
    <w:rsid w:val="00AF4BC3"/>
    <w:rsid w:val="00AF6D74"/>
    <w:rsid w:val="00B11212"/>
    <w:rsid w:val="00B24E20"/>
    <w:rsid w:val="00B61211"/>
    <w:rsid w:val="00B709AC"/>
    <w:rsid w:val="00B73188"/>
    <w:rsid w:val="00B77E5D"/>
    <w:rsid w:val="00B81A24"/>
    <w:rsid w:val="00B83373"/>
    <w:rsid w:val="00B83695"/>
    <w:rsid w:val="00B87FE1"/>
    <w:rsid w:val="00B94E7F"/>
    <w:rsid w:val="00B973B8"/>
    <w:rsid w:val="00BA0E00"/>
    <w:rsid w:val="00BD1935"/>
    <w:rsid w:val="00BD1FD1"/>
    <w:rsid w:val="00BF7138"/>
    <w:rsid w:val="00C057B9"/>
    <w:rsid w:val="00C11056"/>
    <w:rsid w:val="00C414F4"/>
    <w:rsid w:val="00C425C8"/>
    <w:rsid w:val="00C5109F"/>
    <w:rsid w:val="00C73167"/>
    <w:rsid w:val="00C824BB"/>
    <w:rsid w:val="00C902B5"/>
    <w:rsid w:val="00CB3894"/>
    <w:rsid w:val="00CC434D"/>
    <w:rsid w:val="00CD119F"/>
    <w:rsid w:val="00CF12B8"/>
    <w:rsid w:val="00CF2CA2"/>
    <w:rsid w:val="00D14267"/>
    <w:rsid w:val="00D474E5"/>
    <w:rsid w:val="00D74F65"/>
    <w:rsid w:val="00DC2624"/>
    <w:rsid w:val="00DE0D59"/>
    <w:rsid w:val="00DE55FE"/>
    <w:rsid w:val="00DF7DD1"/>
    <w:rsid w:val="00E040DB"/>
    <w:rsid w:val="00E1686E"/>
    <w:rsid w:val="00E21F21"/>
    <w:rsid w:val="00E46487"/>
    <w:rsid w:val="00E72836"/>
    <w:rsid w:val="00E72AFC"/>
    <w:rsid w:val="00E92DA3"/>
    <w:rsid w:val="00E93F60"/>
    <w:rsid w:val="00E95D52"/>
    <w:rsid w:val="00EA45B0"/>
    <w:rsid w:val="00EB7D8B"/>
    <w:rsid w:val="00EC7895"/>
    <w:rsid w:val="00ED640C"/>
    <w:rsid w:val="00EF612D"/>
    <w:rsid w:val="00F23FB7"/>
    <w:rsid w:val="00F5357C"/>
    <w:rsid w:val="00FB2E23"/>
    <w:rsid w:val="00FC0709"/>
    <w:rsid w:val="00FC3871"/>
    <w:rsid w:val="00FD05B2"/>
    <w:rsid w:val="00FE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0BACFEBE"/>
  <w15:docId w15:val="{41EE4143-635C-4D02-B24E-D07FFDEF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75AB6"/>
    <w:pPr>
      <w:spacing w:after="160" w:line="259" w:lineRule="auto"/>
    </w:pPr>
    <w:rPr>
      <w:rFonts w:ascii="Aptos" w:eastAsia="Aptos" w:hAnsi="Aptos"/>
      <w:kern w:val="2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A96259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A9625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9625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243A7"/>
    <w:rPr>
      <w:rFonts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6243A7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uiPriority w:val="99"/>
    <w:rsid w:val="000A119C"/>
    <w:rPr>
      <w:rFonts w:ascii="Tahoma" w:hAnsi="Tahoma"/>
      <w:sz w:val="22"/>
    </w:rPr>
  </w:style>
  <w:style w:type="character" w:customStyle="1" w:styleId="FuzeileZchn">
    <w:name w:val="Fußzeile Zchn"/>
    <w:link w:val="Fuzeile"/>
    <w:uiPriority w:val="99"/>
    <w:rsid w:val="00C11056"/>
    <w:rPr>
      <w:rFonts w:ascii="Tahoma" w:hAnsi="Tahoma"/>
      <w:sz w:val="22"/>
    </w:rPr>
  </w:style>
  <w:style w:type="paragraph" w:styleId="Listenabsatz">
    <w:name w:val="List Paragraph"/>
    <w:basedOn w:val="Standard"/>
    <w:uiPriority w:val="34"/>
    <w:qFormat/>
    <w:rsid w:val="0007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altes%20Laufwerk%20G\Word-Vorlagen\Blanko%20Briefbogen%20mit%20Logo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25DA4-B300-46D9-A770-D3DF18DB6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Blanko Briefbogen mit Logo</Template>
  <TotalTime>0</TotalTime>
  <Pages>1</Pages>
  <Words>110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Lebenshilfe Briefbogen</vt:lpstr>
    </vt:vector>
  </TitlesOfParts>
  <Company>Grundfarben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Lebenshilfe Briefbogen</dc:title>
  <dc:subject/>
  <dc:creator>Philipp Peters</dc:creator>
  <cp:keywords/>
  <cp:lastModifiedBy>Philipp Peters</cp:lastModifiedBy>
  <cp:revision>2</cp:revision>
  <cp:lastPrinted>2017-02-03T10:53:00Z</cp:lastPrinted>
  <dcterms:created xsi:type="dcterms:W3CDTF">2024-10-15T10:32:00Z</dcterms:created>
  <dcterms:modified xsi:type="dcterms:W3CDTF">2024-10-15T10:32:00Z</dcterms:modified>
</cp:coreProperties>
</file>